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Layout"/>
        <w:tblW w:w="15120" w:type="dxa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4560"/>
        <w:gridCol w:w="713"/>
        <w:gridCol w:w="487"/>
        <w:gridCol w:w="4069"/>
        <w:gridCol w:w="720"/>
        <w:gridCol w:w="720"/>
        <w:gridCol w:w="3851"/>
      </w:tblGrid>
      <w:tr w:rsidR="005A360A" w:rsidTr="00645C52">
        <w:trPr>
          <w:trHeight w:hRule="exact" w:val="10800"/>
          <w:jc w:val="center"/>
        </w:trPr>
        <w:tc>
          <w:tcPr>
            <w:tcW w:w="4560" w:type="dxa"/>
          </w:tcPr>
          <w:sdt>
            <w:sdtPr>
              <w:alias w:val="Click icon at right to replace picture"/>
              <w:tag w:val="Click icon at right to replace picture"/>
              <w:id w:val="321324275"/>
              <w:picture/>
            </w:sdtPr>
            <w:sdtEndPr/>
            <w:sdtContent>
              <w:p w:rsidR="005A360A" w:rsidRDefault="00915496">
                <w:r>
                  <w:rPr>
                    <w:noProof/>
                    <w:lang w:eastAsia="en-US"/>
                  </w:rPr>
                  <w:drawing>
                    <wp:inline distT="0" distB="0" distL="0" distR="0">
                      <wp:extent cx="2432304" cy="2359992"/>
                      <wp:effectExtent l="0" t="0" r="6350" b="2540"/>
                      <wp:docPr id="9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2304" cy="23599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5A360A" w:rsidRDefault="00D8263F" w:rsidP="00E9223C">
            <w:pPr>
              <w:pStyle w:val="Caption"/>
              <w:spacing w:after="240"/>
            </w:pPr>
            <w:r>
              <w:t>ALABAMA’S OLDEST PROFESSIONAL SAFETY ORGANIZATION</w:t>
            </w:r>
          </w:p>
          <w:p w:rsidR="005A360A" w:rsidRDefault="00D8263F" w:rsidP="00E9223C">
            <w:pPr>
              <w:pStyle w:val="Heading2"/>
              <w:spacing w:before="240"/>
              <w:rPr>
                <w:rStyle w:val="Heading2Char"/>
              </w:rPr>
            </w:pPr>
            <w:r>
              <w:rPr>
                <w:rStyle w:val="Heading2Char"/>
              </w:rPr>
              <w:t>PDC FACTS</w:t>
            </w:r>
          </w:p>
          <w:p w:rsidR="00D8263F" w:rsidRDefault="009B4D8D" w:rsidP="00D8263F">
            <w:pPr>
              <w:pStyle w:val="ListParagraph"/>
              <w:numPr>
                <w:ilvl w:val="0"/>
                <w:numId w:val="7"/>
              </w:numPr>
            </w:pPr>
            <w:r>
              <w:t>OCTOBER 18, 2017</w:t>
            </w:r>
            <w:r w:rsidR="00951A61">
              <w:t xml:space="preserve"> @ ALABAMA </w:t>
            </w:r>
            <w:r w:rsidR="00582767">
              <w:t>WORKFORCE</w:t>
            </w:r>
            <w:r w:rsidR="00BB6CDC">
              <w:t xml:space="preserve"> </w:t>
            </w:r>
            <w:r w:rsidR="00951A61">
              <w:t>TRAINING CENTER 3500 5</w:t>
            </w:r>
            <w:r w:rsidR="00951A61" w:rsidRPr="00951A61">
              <w:rPr>
                <w:vertAlign w:val="superscript"/>
              </w:rPr>
              <w:t>th</w:t>
            </w:r>
            <w:r w:rsidR="00951A61">
              <w:t xml:space="preserve"> AVE. BIRMINGHAM, AL</w:t>
            </w:r>
          </w:p>
          <w:p w:rsidR="00D8263F" w:rsidRDefault="00D8263F" w:rsidP="00D8263F">
            <w:pPr>
              <w:pStyle w:val="ListParagraph"/>
              <w:numPr>
                <w:ilvl w:val="0"/>
                <w:numId w:val="7"/>
              </w:numPr>
            </w:pPr>
            <w:r>
              <w:t>$</w:t>
            </w:r>
            <w:r w:rsidR="009B4D8D">
              <w:t>75</w:t>
            </w:r>
            <w:r w:rsidR="00951A61">
              <w:t xml:space="preserve"> TO ASSE AND</w:t>
            </w:r>
            <w:r>
              <w:t xml:space="preserve"> AIHA MEMBERS</w:t>
            </w:r>
          </w:p>
          <w:p w:rsidR="00D8263F" w:rsidRDefault="00D8263F" w:rsidP="00D8263F">
            <w:pPr>
              <w:pStyle w:val="ListParagraph"/>
              <w:numPr>
                <w:ilvl w:val="0"/>
                <w:numId w:val="7"/>
              </w:numPr>
            </w:pPr>
            <w:r>
              <w:t>$1</w:t>
            </w:r>
            <w:r w:rsidR="009B4D8D">
              <w:t>00</w:t>
            </w:r>
            <w:r w:rsidR="00951A61">
              <w:t xml:space="preserve"> FOR NON-MEMBERS</w:t>
            </w:r>
          </w:p>
          <w:p w:rsidR="00D8263F" w:rsidRDefault="00D8263F" w:rsidP="00D8263F">
            <w:pPr>
              <w:pStyle w:val="ListParagraph"/>
              <w:numPr>
                <w:ilvl w:val="0"/>
                <w:numId w:val="7"/>
              </w:numPr>
            </w:pPr>
            <w:r>
              <w:t>CERTIFICATION POINTS PROVIDED</w:t>
            </w:r>
          </w:p>
          <w:p w:rsidR="009B4D8D" w:rsidRDefault="009B4D8D" w:rsidP="00D8263F">
            <w:pPr>
              <w:pStyle w:val="ListParagraph"/>
              <w:numPr>
                <w:ilvl w:val="0"/>
                <w:numId w:val="7"/>
              </w:numPr>
            </w:pPr>
            <w:r>
              <w:t>SEVERE WEATHER, WORPLACE VIOLENCE, MACHINE GUARDING &amp; SCAFFOLDING AND FALL PROTECTION</w:t>
            </w:r>
          </w:p>
          <w:p w:rsidR="00915496" w:rsidRDefault="00915496" w:rsidP="00D8263F">
            <w:pPr>
              <w:pStyle w:val="ListParagraph"/>
              <w:numPr>
                <w:ilvl w:val="0"/>
                <w:numId w:val="7"/>
              </w:numPr>
            </w:pPr>
            <w:r>
              <w:t>BREAKFAST AND LUNCH PROVIDED</w:t>
            </w:r>
          </w:p>
          <w:p w:rsidR="00915496" w:rsidRDefault="00AC6FB5" w:rsidP="00D8263F">
            <w:pPr>
              <w:pStyle w:val="ListParagraph"/>
              <w:numPr>
                <w:ilvl w:val="0"/>
                <w:numId w:val="7"/>
              </w:numPr>
            </w:pPr>
            <w:r>
              <w:t>CANCELLATION FEE AFTER 9/28/17</w:t>
            </w:r>
          </w:p>
          <w:p w:rsidR="00915496" w:rsidRDefault="00915496" w:rsidP="00D8263F">
            <w:pPr>
              <w:pStyle w:val="ListParagraph"/>
              <w:numPr>
                <w:ilvl w:val="0"/>
                <w:numId w:val="7"/>
              </w:numPr>
            </w:pPr>
            <w:r>
              <w:t>CERTIFICATE PROVIDED</w:t>
            </w:r>
          </w:p>
          <w:p w:rsidR="00D8263F" w:rsidRPr="00951A61" w:rsidRDefault="00915496" w:rsidP="00951A61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t>APPLICATION FEE WAIVED TO JOIN ASSE IF ATTEND PDC, $25 VALUE</w:t>
            </w:r>
            <w:r w:rsidR="00D8263F">
              <w:t xml:space="preserve"> </w:t>
            </w:r>
          </w:p>
          <w:p w:rsidR="004E642F" w:rsidRPr="0070387B" w:rsidRDefault="004E642F" w:rsidP="004E642F">
            <w:pPr>
              <w:spacing w:before="120" w:after="0"/>
              <w:rPr>
                <w:b/>
                <w:sz w:val="24"/>
                <w:szCs w:val="24"/>
              </w:rPr>
            </w:pPr>
            <w:r w:rsidRPr="0070387B">
              <w:rPr>
                <w:b/>
                <w:sz w:val="24"/>
                <w:szCs w:val="24"/>
              </w:rPr>
              <w:t>Contact Us</w:t>
            </w:r>
          </w:p>
          <w:p w:rsidR="004E642F" w:rsidRDefault="004E642F" w:rsidP="004E642F">
            <w:pPr>
              <w:spacing w:after="0"/>
            </w:pPr>
            <w:r>
              <w:t>Phone: 205-348-8563</w:t>
            </w:r>
            <w:r>
              <w:br/>
              <w:t xml:space="preserve">Email: </w:t>
            </w:r>
            <w:hyperlink r:id="rId8" w:history="1">
              <w:r w:rsidRPr="00E03BB6">
                <w:rPr>
                  <w:rStyle w:val="Hyperlink"/>
                </w:rPr>
                <w:t>wjackson@atn.org</w:t>
              </w:r>
            </w:hyperlink>
            <w:r>
              <w:t xml:space="preserve"> or tteneyck@cca.ua.edu</w:t>
            </w:r>
            <w:r>
              <w:br/>
              <w:t>Website:  ALABAMAASSE.ORG</w:t>
            </w:r>
          </w:p>
          <w:p w:rsidR="00D8263F" w:rsidRPr="00D8263F" w:rsidRDefault="00D8263F" w:rsidP="00D8263F"/>
        </w:tc>
        <w:tc>
          <w:tcPr>
            <w:tcW w:w="713" w:type="dxa"/>
          </w:tcPr>
          <w:p w:rsidR="005A360A" w:rsidRDefault="005A360A"/>
        </w:tc>
        <w:tc>
          <w:tcPr>
            <w:tcW w:w="487" w:type="dxa"/>
          </w:tcPr>
          <w:p w:rsidR="005A360A" w:rsidRDefault="005A360A"/>
        </w:tc>
        <w:tc>
          <w:tcPr>
            <w:tcW w:w="4069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69"/>
            </w:tblGrid>
            <w:tr w:rsidR="005A360A" w:rsidTr="004E642F">
              <w:trPr>
                <w:trHeight w:hRule="exact" w:val="4500"/>
              </w:trPr>
              <w:tc>
                <w:tcPr>
                  <w:tcW w:w="5000" w:type="pct"/>
                </w:tcPr>
                <w:p w:rsidR="005A360A" w:rsidRDefault="00D8263F" w:rsidP="00086560">
                  <w:pPr>
                    <w:pStyle w:val="Heading1"/>
                  </w:pPr>
                  <w:r>
                    <w:t>ALABAMA ASSE</w:t>
                  </w:r>
                </w:p>
                <w:p w:rsidR="0070387B" w:rsidRDefault="00AC6FB5" w:rsidP="00E9223C">
                  <w:pPr>
                    <w:spacing w:before="120" w:after="0"/>
                  </w:pPr>
                  <w:r>
                    <w:t>THIS</w:t>
                  </w:r>
                  <w:r w:rsidR="00D8263F">
                    <w:t xml:space="preserve"> PDC IS AN OPPORTUNITY FOR </w:t>
                  </w:r>
                  <w:r w:rsidR="004E642F">
                    <w:t>S/H</w:t>
                  </w:r>
                  <w:r w:rsidR="00D8263F">
                    <w:t xml:space="preserve"> PROFESSIONALS TO LEARN OF RECENT DEVELOPMENTS AND GROW PROFESSIONALLY.  </w:t>
                  </w:r>
                </w:p>
                <w:p w:rsidR="00915496" w:rsidRDefault="00915496" w:rsidP="00E9223C">
                  <w:pPr>
                    <w:spacing w:before="120" w:after="0"/>
                  </w:pPr>
                  <w:r>
                    <w:t>REGISTRATION LINK:</w:t>
                  </w:r>
                </w:p>
                <w:p w:rsidR="00086560" w:rsidRDefault="00747AE7" w:rsidP="00E9223C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/>
                      <w:sz w:val="20"/>
                    </w:rPr>
                  </w:pPr>
                  <w:hyperlink r:id="rId9" w:history="1">
                    <w:r w:rsidR="00AC6FB5" w:rsidRPr="00086560">
                      <w:rPr>
                        <w:rStyle w:val="Hyperlink"/>
                        <w:rFonts w:asciiTheme="minorHAnsi" w:hAnsiTheme="minorHAnsi"/>
                        <w:sz w:val="20"/>
                      </w:rPr>
                      <w:t>https://training.ccs.ua.edu</w:t>
                    </w:r>
                  </w:hyperlink>
                  <w:r w:rsidR="00951A61" w:rsidRPr="00086560">
                    <w:rPr>
                      <w:rFonts w:asciiTheme="minorHAnsi" w:hAnsiTheme="minorHAnsi"/>
                      <w:sz w:val="20"/>
                    </w:rPr>
                    <w:t>, CLICK ON CONFERENCES</w:t>
                  </w:r>
                  <w:r w:rsidR="00AC6FB5" w:rsidRPr="00086560">
                    <w:rPr>
                      <w:rFonts w:asciiTheme="minorHAnsi" w:hAnsiTheme="minorHAnsi"/>
                      <w:sz w:val="20"/>
                    </w:rPr>
                    <w:t xml:space="preserve">, </w:t>
                  </w:r>
                  <w:r w:rsidR="00951A61" w:rsidRPr="00086560">
                    <w:rPr>
                      <w:rFonts w:asciiTheme="minorHAnsi" w:hAnsiTheme="minorHAnsi"/>
                      <w:sz w:val="20"/>
                    </w:rPr>
                    <w:t>ASSE PROFESSIONAL DEVELOPMENT CONFERENCE</w:t>
                  </w:r>
                  <w:r w:rsidR="0070387B" w:rsidRPr="00086560">
                    <w:rPr>
                      <w:rFonts w:asciiTheme="minorHAnsi" w:hAnsiTheme="minorHAnsi"/>
                      <w:sz w:val="20"/>
                    </w:rPr>
                    <w:t xml:space="preserve">, </w:t>
                  </w:r>
                  <w:r w:rsidR="00951A61" w:rsidRPr="00086560">
                    <w:rPr>
                      <w:rFonts w:asciiTheme="minorHAnsi" w:hAnsiTheme="minorHAnsi"/>
                      <w:sz w:val="20"/>
                    </w:rPr>
                    <w:t>CLICK ON DROP DOWN BOX, CLICK ASSE OR AHIA DISCOUNT</w:t>
                  </w:r>
                  <w:r w:rsidR="00AC6FB5" w:rsidRPr="00086560">
                    <w:rPr>
                      <w:rFonts w:asciiTheme="minorHAnsi" w:hAnsiTheme="minorHAnsi"/>
                      <w:sz w:val="20"/>
                    </w:rPr>
                    <w:t xml:space="preserve">, ASSE/AHIA </w:t>
                  </w:r>
                  <w:r w:rsidR="00951A61" w:rsidRPr="00086560">
                    <w:rPr>
                      <w:rFonts w:asciiTheme="minorHAnsi" w:hAnsiTheme="minorHAnsi"/>
                      <w:sz w:val="20"/>
                    </w:rPr>
                    <w:t>CODE</w:t>
                  </w:r>
                  <w:r w:rsidR="00AC6FB5" w:rsidRPr="00086560">
                    <w:rPr>
                      <w:rFonts w:asciiTheme="minorHAnsi" w:hAnsiTheme="minorHAnsi"/>
                      <w:sz w:val="20"/>
                    </w:rPr>
                    <w:t xml:space="preserve"> 17ASSE</w:t>
                  </w:r>
                  <w:r w:rsidR="00951A61" w:rsidRPr="00086560">
                    <w:rPr>
                      <w:rFonts w:asciiTheme="minorHAnsi" w:hAnsiTheme="minorHAnsi"/>
                      <w:sz w:val="20"/>
                    </w:rPr>
                    <w:t>, IF REGISTERING AFTER OCTOBER 1, COST IS $125. REGIST</w:t>
                  </w:r>
                  <w:r w:rsidR="00E9223C">
                    <w:rPr>
                      <w:rFonts w:asciiTheme="minorHAnsi" w:hAnsiTheme="minorHAnsi"/>
                      <w:sz w:val="20"/>
                    </w:rPr>
                    <w:t>RATION ENDS OCTOBER 11</w:t>
                  </w:r>
                  <w:r w:rsidR="00086560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5A360A" w:rsidRPr="00086560" w:rsidRDefault="00951A61" w:rsidP="00E9223C">
                  <w:pPr>
                    <w:pStyle w:val="NormalWeb"/>
                    <w:spacing w:before="120" w:beforeAutospacing="0" w:after="0" w:afterAutospacing="0"/>
                    <w:rPr>
                      <w:rFonts w:asciiTheme="minorHAnsi" w:hAnsiTheme="minorHAnsi"/>
                      <w:sz w:val="20"/>
                    </w:rPr>
                  </w:pPr>
                  <w:r w:rsidRPr="00086560">
                    <w:rPr>
                      <w:rFonts w:asciiTheme="minorHAnsi" w:hAnsiTheme="minorHAnsi"/>
                      <w:b/>
                      <w:sz w:val="20"/>
                    </w:rPr>
                    <w:t>OR CALL 1-866-432-2015</w:t>
                  </w:r>
                </w:p>
                <w:p w:rsidR="00951A61" w:rsidRDefault="00951A61" w:rsidP="00951A61">
                  <w:pPr>
                    <w:pStyle w:val="NormalWeb"/>
                    <w:rPr>
                      <w:rFonts w:ascii="Calibri" w:hAnsi="Calibri"/>
                    </w:rPr>
                  </w:pPr>
                </w:p>
                <w:p w:rsidR="00951A61" w:rsidRDefault="00951A61" w:rsidP="00951A61">
                  <w:pPr>
                    <w:pStyle w:val="NormalWeb"/>
                  </w:pPr>
                </w:p>
              </w:tc>
            </w:tr>
            <w:tr w:rsidR="005A360A" w:rsidTr="00086560">
              <w:trPr>
                <w:trHeight w:hRule="exact" w:val="90"/>
              </w:trPr>
              <w:tc>
                <w:tcPr>
                  <w:tcW w:w="5000" w:type="pct"/>
                  <w:vAlign w:val="bottom"/>
                </w:tcPr>
                <w:p w:rsidR="005A360A" w:rsidRDefault="005A360A"/>
              </w:tc>
            </w:tr>
          </w:tbl>
          <w:p w:rsidR="004E642F" w:rsidRDefault="004E642F">
            <w:pPr>
              <w:rPr>
                <w:noProof/>
              </w:rPr>
            </w:pPr>
          </w:p>
          <w:p w:rsidR="00747AE7" w:rsidRPr="00433210" w:rsidRDefault="00747AE7" w:rsidP="00747AE7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sz w:val="64"/>
                <w:szCs w:val="64"/>
              </w:rPr>
            </w:pPr>
            <w:r>
              <w:rPr>
                <w:rFonts w:ascii="Palatino Linotype" w:hAnsi="Palatino Linotype" w:cs="Palatino Linotype"/>
                <w:b/>
                <w:bCs/>
                <w:color w:val="231F20"/>
                <w:w w:val="105"/>
                <w:sz w:val="64"/>
                <w:szCs w:val="64"/>
              </w:rPr>
              <w:t xml:space="preserve">      </w:t>
            </w:r>
            <w:r w:rsidRPr="00433210">
              <w:rPr>
                <w:rFonts w:ascii="Palatino Linotype" w:hAnsi="Palatino Linotype" w:cs="Palatino Linotype"/>
                <w:b/>
                <w:bCs/>
                <w:color w:val="231F20"/>
                <w:w w:val="105"/>
                <w:sz w:val="64"/>
                <w:szCs w:val="64"/>
              </w:rPr>
              <w:t>Elk River</w:t>
            </w:r>
          </w:p>
          <w:p w:rsidR="00747AE7" w:rsidRPr="00433210" w:rsidRDefault="00747AE7" w:rsidP="00747AE7">
            <w:pPr>
              <w:kinsoku w:val="0"/>
              <w:overflowPunct w:val="0"/>
              <w:autoSpaceDE w:val="0"/>
              <w:autoSpaceDN w:val="0"/>
              <w:adjustRightInd w:val="0"/>
              <w:spacing w:after="0" w:line="420" w:lineRule="exact"/>
              <w:rPr>
                <w:rFonts w:ascii="Palatino Linotype" w:hAnsi="Palatino Linotype" w:cs="Palatino Linotype"/>
                <w:i/>
                <w:iCs/>
                <w:w w:val="110"/>
                <w:sz w:val="56"/>
                <w:szCs w:val="71"/>
              </w:rPr>
            </w:pPr>
            <w:r w:rsidRPr="00433210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2F210FC7" wp14:editId="22671F49">
                      <wp:extent cx="495300" cy="676276"/>
                      <wp:effectExtent l="0" t="0" r="0" b="9525"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0" cy="676276"/>
                                <a:chOff x="0" y="0"/>
                                <a:chExt cx="2519" cy="1747"/>
                              </a:xfrm>
                            </wpg:grpSpPr>
                            <wps:wsp>
                              <wps:cNvPr id="13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19" cy="1747"/>
                                </a:xfrm>
                                <a:custGeom>
                                  <a:avLst/>
                                  <a:gdLst>
                                    <a:gd name="T0" fmla="*/ 872 w 2519"/>
                                    <a:gd name="T1" fmla="*/ 392 h 1747"/>
                                    <a:gd name="T2" fmla="*/ 957 w 2519"/>
                                    <a:gd name="T3" fmla="*/ 395 h 1747"/>
                                    <a:gd name="T4" fmla="*/ 1155 w 2519"/>
                                    <a:gd name="T5" fmla="*/ 409 h 1747"/>
                                    <a:gd name="T6" fmla="*/ 1298 w 2519"/>
                                    <a:gd name="T7" fmla="*/ 440 h 1747"/>
                                    <a:gd name="T8" fmla="*/ 1309 w 2519"/>
                                    <a:gd name="T9" fmla="*/ 490 h 1747"/>
                                    <a:gd name="T10" fmla="*/ 1232 w 2519"/>
                                    <a:gd name="T11" fmla="*/ 546 h 1747"/>
                                    <a:gd name="T12" fmla="*/ 1097 w 2519"/>
                                    <a:gd name="T13" fmla="*/ 602 h 1747"/>
                                    <a:gd name="T14" fmla="*/ 940 w 2519"/>
                                    <a:gd name="T15" fmla="*/ 655 h 1747"/>
                                    <a:gd name="T16" fmla="*/ 685 w 2519"/>
                                    <a:gd name="T17" fmla="*/ 731 h 1747"/>
                                    <a:gd name="T18" fmla="*/ 518 w 2519"/>
                                    <a:gd name="T19" fmla="*/ 789 h 1747"/>
                                    <a:gd name="T20" fmla="*/ 321 w 2519"/>
                                    <a:gd name="T21" fmla="*/ 864 h 1747"/>
                                    <a:gd name="T22" fmla="*/ 171 w 2519"/>
                                    <a:gd name="T23" fmla="*/ 924 h 1747"/>
                                    <a:gd name="T24" fmla="*/ 100 w 2519"/>
                                    <a:gd name="T25" fmla="*/ 962 h 1747"/>
                                    <a:gd name="T26" fmla="*/ 8 w 2519"/>
                                    <a:gd name="T27" fmla="*/ 1059 h 1747"/>
                                    <a:gd name="T28" fmla="*/ 24 w 2519"/>
                                    <a:gd name="T29" fmla="*/ 1177 h 1747"/>
                                    <a:gd name="T30" fmla="*/ 148 w 2519"/>
                                    <a:gd name="T31" fmla="*/ 1241 h 1747"/>
                                    <a:gd name="T32" fmla="*/ 326 w 2519"/>
                                    <a:gd name="T33" fmla="*/ 1281 h 1747"/>
                                    <a:gd name="T34" fmla="*/ 504 w 2519"/>
                                    <a:gd name="T35" fmla="*/ 1305 h 1747"/>
                                    <a:gd name="T36" fmla="*/ 804 w 2519"/>
                                    <a:gd name="T37" fmla="*/ 1355 h 1747"/>
                                    <a:gd name="T38" fmla="*/ 1033 w 2519"/>
                                    <a:gd name="T39" fmla="*/ 1423 h 1747"/>
                                    <a:gd name="T40" fmla="*/ 1199 w 2519"/>
                                    <a:gd name="T41" fmla="*/ 1501 h 1747"/>
                                    <a:gd name="T42" fmla="*/ 1313 w 2519"/>
                                    <a:gd name="T43" fmla="*/ 1580 h 1747"/>
                                    <a:gd name="T44" fmla="*/ 1385 w 2519"/>
                                    <a:gd name="T45" fmla="*/ 1652 h 1747"/>
                                    <a:gd name="T46" fmla="*/ 1425 w 2519"/>
                                    <a:gd name="T47" fmla="*/ 1708 h 1747"/>
                                    <a:gd name="T48" fmla="*/ 1443 w 2519"/>
                                    <a:gd name="T49" fmla="*/ 1741 h 1747"/>
                                    <a:gd name="T50" fmla="*/ 1475 w 2519"/>
                                    <a:gd name="T51" fmla="*/ 1731 h 1747"/>
                                    <a:gd name="T52" fmla="*/ 1570 w 2519"/>
                                    <a:gd name="T53" fmla="*/ 1679 h 1747"/>
                                    <a:gd name="T54" fmla="*/ 1711 w 2519"/>
                                    <a:gd name="T55" fmla="*/ 1617 h 1747"/>
                                    <a:gd name="T56" fmla="*/ 1895 w 2519"/>
                                    <a:gd name="T57" fmla="*/ 1566 h 1747"/>
                                    <a:gd name="T58" fmla="*/ 2116 w 2519"/>
                                    <a:gd name="T59" fmla="*/ 1543 h 1747"/>
                                    <a:gd name="T60" fmla="*/ 2422 w 2519"/>
                                    <a:gd name="T61" fmla="*/ 1497 h 1747"/>
                                    <a:gd name="T62" fmla="*/ 2281 w 2519"/>
                                    <a:gd name="T63" fmla="*/ 1413 h 1747"/>
                                    <a:gd name="T64" fmla="*/ 2133 w 2519"/>
                                    <a:gd name="T65" fmla="*/ 1350 h 1747"/>
                                    <a:gd name="T66" fmla="*/ 2016 w 2519"/>
                                    <a:gd name="T67" fmla="*/ 1316 h 1747"/>
                                    <a:gd name="T68" fmla="*/ 1856 w 2519"/>
                                    <a:gd name="T69" fmla="*/ 1289 h 1747"/>
                                    <a:gd name="T70" fmla="*/ 1664 w 2519"/>
                                    <a:gd name="T71" fmla="*/ 1264 h 1747"/>
                                    <a:gd name="T72" fmla="*/ 1284 w 2519"/>
                                    <a:gd name="T73" fmla="*/ 1227 h 1747"/>
                                    <a:gd name="T74" fmla="*/ 1037 w 2519"/>
                                    <a:gd name="T75" fmla="*/ 1199 h 1747"/>
                                    <a:gd name="T76" fmla="*/ 867 w 2519"/>
                                    <a:gd name="T77" fmla="*/ 1175 h 1747"/>
                                    <a:gd name="T78" fmla="*/ 734 w 2519"/>
                                    <a:gd name="T79" fmla="*/ 1152 h 1747"/>
                                    <a:gd name="T80" fmla="*/ 583 w 2519"/>
                                    <a:gd name="T81" fmla="*/ 1096 h 1747"/>
                                    <a:gd name="T82" fmla="*/ 525 w 2519"/>
                                    <a:gd name="T83" fmla="*/ 1027 h 1747"/>
                                    <a:gd name="T84" fmla="*/ 546 w 2519"/>
                                    <a:gd name="T85" fmla="*/ 941 h 1747"/>
                                    <a:gd name="T86" fmla="*/ 623 w 2519"/>
                                    <a:gd name="T87" fmla="*/ 866 h 1747"/>
                                    <a:gd name="T88" fmla="*/ 735 w 2519"/>
                                    <a:gd name="T89" fmla="*/ 812 h 1747"/>
                                    <a:gd name="T90" fmla="*/ 913 w 2519"/>
                                    <a:gd name="T91" fmla="*/ 742 h 1747"/>
                                    <a:gd name="T92" fmla="*/ 1407 w 2519"/>
                                    <a:gd name="T93" fmla="*/ 558 h 1747"/>
                                    <a:gd name="T94" fmla="*/ 1549 w 2519"/>
                                    <a:gd name="T95" fmla="*/ 482 h 1747"/>
                                    <a:gd name="T96" fmla="*/ 1594 w 2519"/>
                                    <a:gd name="T97" fmla="*/ 404 h 17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519" h="1747">
                                      <a:moveTo>
                                        <a:pt x="1582" y="392"/>
                                      </a:moveTo>
                                      <a:lnTo>
                                        <a:pt x="872" y="392"/>
                                      </a:lnTo>
                                      <a:lnTo>
                                        <a:pt x="890" y="393"/>
                                      </a:lnTo>
                                      <a:lnTo>
                                        <a:pt x="957" y="395"/>
                                      </a:lnTo>
                                      <a:lnTo>
                                        <a:pt x="1053" y="401"/>
                                      </a:lnTo>
                                      <a:lnTo>
                                        <a:pt x="1155" y="409"/>
                                      </a:lnTo>
                                      <a:lnTo>
                                        <a:pt x="1244" y="422"/>
                                      </a:lnTo>
                                      <a:lnTo>
                                        <a:pt x="1298" y="440"/>
                                      </a:lnTo>
                                      <a:lnTo>
                                        <a:pt x="1317" y="464"/>
                                      </a:lnTo>
                                      <a:lnTo>
                                        <a:pt x="1309" y="490"/>
                                      </a:lnTo>
                                      <a:lnTo>
                                        <a:pt x="1280" y="517"/>
                                      </a:lnTo>
                                      <a:lnTo>
                                        <a:pt x="1232" y="546"/>
                                      </a:lnTo>
                                      <a:lnTo>
                                        <a:pt x="1169" y="574"/>
                                      </a:lnTo>
                                      <a:lnTo>
                                        <a:pt x="1097" y="602"/>
                                      </a:lnTo>
                                      <a:lnTo>
                                        <a:pt x="1019" y="630"/>
                                      </a:lnTo>
                                      <a:lnTo>
                                        <a:pt x="940" y="655"/>
                                      </a:lnTo>
                                      <a:lnTo>
                                        <a:pt x="862" y="679"/>
                                      </a:lnTo>
                                      <a:lnTo>
                                        <a:pt x="685" y="731"/>
                                      </a:lnTo>
                                      <a:lnTo>
                                        <a:pt x="610" y="756"/>
                                      </a:lnTo>
                                      <a:lnTo>
                                        <a:pt x="518" y="789"/>
                                      </a:lnTo>
                                      <a:lnTo>
                                        <a:pt x="418" y="826"/>
                                      </a:lnTo>
                                      <a:lnTo>
                                        <a:pt x="321" y="864"/>
                                      </a:lnTo>
                                      <a:lnTo>
                                        <a:pt x="235" y="898"/>
                                      </a:lnTo>
                                      <a:lnTo>
                                        <a:pt x="171" y="924"/>
                                      </a:lnTo>
                                      <a:lnTo>
                                        <a:pt x="139" y="939"/>
                                      </a:lnTo>
                                      <a:lnTo>
                                        <a:pt x="100" y="962"/>
                                      </a:lnTo>
                                      <a:lnTo>
                                        <a:pt x="49" y="1002"/>
                                      </a:lnTo>
                                      <a:lnTo>
                                        <a:pt x="8" y="1059"/>
                                      </a:lnTo>
                                      <a:lnTo>
                                        <a:pt x="0" y="1134"/>
                                      </a:lnTo>
                                      <a:lnTo>
                                        <a:pt x="24" y="1177"/>
                                      </a:lnTo>
                                      <a:lnTo>
                                        <a:pt x="76" y="1212"/>
                                      </a:lnTo>
                                      <a:lnTo>
                                        <a:pt x="148" y="1241"/>
                                      </a:lnTo>
                                      <a:lnTo>
                                        <a:pt x="233" y="1263"/>
                                      </a:lnTo>
                                      <a:lnTo>
                                        <a:pt x="326" y="1281"/>
                                      </a:lnTo>
                                      <a:lnTo>
                                        <a:pt x="418" y="1294"/>
                                      </a:lnTo>
                                      <a:lnTo>
                                        <a:pt x="504" y="1305"/>
                                      </a:lnTo>
                                      <a:lnTo>
                                        <a:pt x="664" y="1327"/>
                                      </a:lnTo>
                                      <a:lnTo>
                                        <a:pt x="804" y="1355"/>
                                      </a:lnTo>
                                      <a:lnTo>
                                        <a:pt x="927" y="1388"/>
                                      </a:lnTo>
                                      <a:lnTo>
                                        <a:pt x="1033" y="1423"/>
                                      </a:lnTo>
                                      <a:lnTo>
                                        <a:pt x="1123" y="1462"/>
                                      </a:lnTo>
                                      <a:lnTo>
                                        <a:pt x="1199" y="1501"/>
                                      </a:lnTo>
                                      <a:lnTo>
                                        <a:pt x="1262" y="1541"/>
                                      </a:lnTo>
                                      <a:lnTo>
                                        <a:pt x="1313" y="1580"/>
                                      </a:lnTo>
                                      <a:lnTo>
                                        <a:pt x="1354" y="1617"/>
                                      </a:lnTo>
                                      <a:lnTo>
                                        <a:pt x="1385" y="1652"/>
                                      </a:lnTo>
                                      <a:lnTo>
                                        <a:pt x="1409" y="1682"/>
                                      </a:lnTo>
                                      <a:lnTo>
                                        <a:pt x="1425" y="1708"/>
                                      </a:lnTo>
                                      <a:lnTo>
                                        <a:pt x="1436" y="1728"/>
                                      </a:lnTo>
                                      <a:lnTo>
                                        <a:pt x="1443" y="1741"/>
                                      </a:lnTo>
                                      <a:lnTo>
                                        <a:pt x="1446" y="1746"/>
                                      </a:lnTo>
                                      <a:lnTo>
                                        <a:pt x="1475" y="1731"/>
                                      </a:lnTo>
                                      <a:lnTo>
                                        <a:pt x="1516" y="1707"/>
                                      </a:lnTo>
                                      <a:lnTo>
                                        <a:pt x="1570" y="1679"/>
                                      </a:lnTo>
                                      <a:lnTo>
                                        <a:pt x="1635" y="1648"/>
                                      </a:lnTo>
                                      <a:lnTo>
                                        <a:pt x="1711" y="1617"/>
                                      </a:lnTo>
                                      <a:lnTo>
                                        <a:pt x="1798" y="1589"/>
                                      </a:lnTo>
                                      <a:lnTo>
                                        <a:pt x="1895" y="1566"/>
                                      </a:lnTo>
                                      <a:lnTo>
                                        <a:pt x="2001" y="1550"/>
                                      </a:lnTo>
                                      <a:lnTo>
                                        <a:pt x="2116" y="1543"/>
                                      </a:lnTo>
                                      <a:lnTo>
                                        <a:pt x="2475" y="1543"/>
                                      </a:lnTo>
                                      <a:lnTo>
                                        <a:pt x="2422" y="1497"/>
                                      </a:lnTo>
                                      <a:lnTo>
                                        <a:pt x="2355" y="1453"/>
                                      </a:lnTo>
                                      <a:lnTo>
                                        <a:pt x="2281" y="1413"/>
                                      </a:lnTo>
                                      <a:lnTo>
                                        <a:pt x="2205" y="1378"/>
                                      </a:lnTo>
                                      <a:lnTo>
                                        <a:pt x="2133" y="1350"/>
                                      </a:lnTo>
                                      <a:lnTo>
                                        <a:pt x="2071" y="1329"/>
                                      </a:lnTo>
                                      <a:lnTo>
                                        <a:pt x="2016" y="1316"/>
                                      </a:lnTo>
                                      <a:lnTo>
                                        <a:pt x="1943" y="1302"/>
                                      </a:lnTo>
                                      <a:lnTo>
                                        <a:pt x="1856" y="1289"/>
                                      </a:lnTo>
                                      <a:lnTo>
                                        <a:pt x="1762" y="1276"/>
                                      </a:lnTo>
                                      <a:lnTo>
                                        <a:pt x="1664" y="1264"/>
                                      </a:lnTo>
                                      <a:lnTo>
                                        <a:pt x="1480" y="1245"/>
                                      </a:lnTo>
                                      <a:lnTo>
                                        <a:pt x="1284" y="1227"/>
                                      </a:lnTo>
                                      <a:lnTo>
                                        <a:pt x="1209" y="1219"/>
                                      </a:lnTo>
                                      <a:lnTo>
                                        <a:pt x="1037" y="1199"/>
                                      </a:lnTo>
                                      <a:lnTo>
                                        <a:pt x="950" y="1187"/>
                                      </a:lnTo>
                                      <a:lnTo>
                                        <a:pt x="867" y="1175"/>
                                      </a:lnTo>
                                      <a:lnTo>
                                        <a:pt x="794" y="1163"/>
                                      </a:lnTo>
                                      <a:lnTo>
                                        <a:pt x="734" y="1152"/>
                                      </a:lnTo>
                                      <a:lnTo>
                                        <a:pt x="646" y="1127"/>
                                      </a:lnTo>
                                      <a:lnTo>
                                        <a:pt x="583" y="1096"/>
                                      </a:lnTo>
                                      <a:lnTo>
                                        <a:pt x="543" y="1062"/>
                                      </a:lnTo>
                                      <a:lnTo>
                                        <a:pt x="525" y="1027"/>
                                      </a:lnTo>
                                      <a:lnTo>
                                        <a:pt x="526" y="985"/>
                                      </a:lnTo>
                                      <a:lnTo>
                                        <a:pt x="546" y="941"/>
                                      </a:lnTo>
                                      <a:lnTo>
                                        <a:pt x="580" y="901"/>
                                      </a:lnTo>
                                      <a:lnTo>
                                        <a:pt x="623" y="866"/>
                                      </a:lnTo>
                                      <a:lnTo>
                                        <a:pt x="668" y="842"/>
                                      </a:lnTo>
                                      <a:lnTo>
                                        <a:pt x="735" y="812"/>
                                      </a:lnTo>
                                      <a:lnTo>
                                        <a:pt x="819" y="778"/>
                                      </a:lnTo>
                                      <a:lnTo>
                                        <a:pt x="913" y="742"/>
                                      </a:lnTo>
                                      <a:lnTo>
                                        <a:pt x="1326" y="591"/>
                                      </a:lnTo>
                                      <a:lnTo>
                                        <a:pt x="1407" y="558"/>
                                      </a:lnTo>
                                      <a:lnTo>
                                        <a:pt x="1485" y="521"/>
                                      </a:lnTo>
                                      <a:lnTo>
                                        <a:pt x="1549" y="482"/>
                                      </a:lnTo>
                                      <a:lnTo>
                                        <a:pt x="1589" y="443"/>
                                      </a:lnTo>
                                      <a:lnTo>
                                        <a:pt x="1594" y="404"/>
                                      </a:lnTo>
                                      <a:lnTo>
                                        <a:pt x="1582" y="3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EC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19" cy="1747"/>
                                </a:xfrm>
                                <a:custGeom>
                                  <a:avLst/>
                                  <a:gdLst>
                                    <a:gd name="T0" fmla="*/ 2475 w 2519"/>
                                    <a:gd name="T1" fmla="*/ 1543 h 1747"/>
                                    <a:gd name="T2" fmla="*/ 2116 w 2519"/>
                                    <a:gd name="T3" fmla="*/ 1543 h 1747"/>
                                    <a:gd name="T4" fmla="*/ 2204 w 2519"/>
                                    <a:gd name="T5" fmla="*/ 1547 h 1747"/>
                                    <a:gd name="T6" fmla="*/ 2288 w 2519"/>
                                    <a:gd name="T7" fmla="*/ 1555 h 1747"/>
                                    <a:gd name="T8" fmla="*/ 2369 w 2519"/>
                                    <a:gd name="T9" fmla="*/ 1569 h 1747"/>
                                    <a:gd name="T10" fmla="*/ 2445 w 2519"/>
                                    <a:gd name="T11" fmla="*/ 1586 h 1747"/>
                                    <a:gd name="T12" fmla="*/ 2517 w 2519"/>
                                    <a:gd name="T13" fmla="*/ 1606 h 1747"/>
                                    <a:gd name="T14" fmla="*/ 2518 w 2519"/>
                                    <a:gd name="T15" fmla="*/ 1604 h 1747"/>
                                    <a:gd name="T16" fmla="*/ 2517 w 2519"/>
                                    <a:gd name="T17" fmla="*/ 1601 h 1747"/>
                                    <a:gd name="T18" fmla="*/ 2515 w 2519"/>
                                    <a:gd name="T19" fmla="*/ 1596 h 1747"/>
                                    <a:gd name="T20" fmla="*/ 2477 w 2519"/>
                                    <a:gd name="T21" fmla="*/ 1545 h 1747"/>
                                    <a:gd name="T22" fmla="*/ 2475 w 2519"/>
                                    <a:gd name="T23" fmla="*/ 1543 h 17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519" h="1747">
                                      <a:moveTo>
                                        <a:pt x="2475" y="1543"/>
                                      </a:moveTo>
                                      <a:lnTo>
                                        <a:pt x="2116" y="1543"/>
                                      </a:lnTo>
                                      <a:lnTo>
                                        <a:pt x="2204" y="1547"/>
                                      </a:lnTo>
                                      <a:lnTo>
                                        <a:pt x="2288" y="1555"/>
                                      </a:lnTo>
                                      <a:lnTo>
                                        <a:pt x="2369" y="1569"/>
                                      </a:lnTo>
                                      <a:lnTo>
                                        <a:pt x="2445" y="1586"/>
                                      </a:lnTo>
                                      <a:lnTo>
                                        <a:pt x="2517" y="1606"/>
                                      </a:lnTo>
                                      <a:lnTo>
                                        <a:pt x="2518" y="1604"/>
                                      </a:lnTo>
                                      <a:lnTo>
                                        <a:pt x="2517" y="1601"/>
                                      </a:lnTo>
                                      <a:lnTo>
                                        <a:pt x="2515" y="1596"/>
                                      </a:lnTo>
                                      <a:lnTo>
                                        <a:pt x="2477" y="1545"/>
                                      </a:lnTo>
                                      <a:lnTo>
                                        <a:pt x="2475" y="15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EC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19" cy="1747"/>
                                </a:xfrm>
                                <a:custGeom>
                                  <a:avLst/>
                                  <a:gdLst>
                                    <a:gd name="T0" fmla="*/ 1324 w 2519"/>
                                    <a:gd name="T1" fmla="*/ 48 h 1747"/>
                                    <a:gd name="T2" fmla="*/ 918 w 2519"/>
                                    <a:gd name="T3" fmla="*/ 48 h 1747"/>
                                    <a:gd name="T4" fmla="*/ 971 w 2519"/>
                                    <a:gd name="T5" fmla="*/ 49 h 1747"/>
                                    <a:gd name="T6" fmla="*/ 1024 w 2519"/>
                                    <a:gd name="T7" fmla="*/ 51 h 1747"/>
                                    <a:gd name="T8" fmla="*/ 1059 w 2519"/>
                                    <a:gd name="T9" fmla="*/ 54 h 1747"/>
                                    <a:gd name="T10" fmla="*/ 1074 w 2519"/>
                                    <a:gd name="T11" fmla="*/ 61 h 1747"/>
                                    <a:gd name="T12" fmla="*/ 1078 w 2519"/>
                                    <a:gd name="T13" fmla="*/ 72 h 1747"/>
                                    <a:gd name="T14" fmla="*/ 1071 w 2519"/>
                                    <a:gd name="T15" fmla="*/ 85 h 1747"/>
                                    <a:gd name="T16" fmla="*/ 1054 w 2519"/>
                                    <a:gd name="T17" fmla="*/ 97 h 1747"/>
                                    <a:gd name="T18" fmla="*/ 1024 w 2519"/>
                                    <a:gd name="T19" fmla="*/ 109 h 1747"/>
                                    <a:gd name="T20" fmla="*/ 982 w 2519"/>
                                    <a:gd name="T21" fmla="*/ 123 h 1747"/>
                                    <a:gd name="T22" fmla="*/ 939 w 2519"/>
                                    <a:gd name="T23" fmla="*/ 136 h 1747"/>
                                    <a:gd name="T24" fmla="*/ 503 w 2519"/>
                                    <a:gd name="T25" fmla="*/ 256 h 1747"/>
                                    <a:gd name="T26" fmla="*/ 462 w 2519"/>
                                    <a:gd name="T27" fmla="*/ 268 h 1747"/>
                                    <a:gd name="T28" fmla="*/ 430 w 2519"/>
                                    <a:gd name="T29" fmla="*/ 280 h 1747"/>
                                    <a:gd name="T30" fmla="*/ 391 w 2519"/>
                                    <a:gd name="T31" fmla="*/ 300 h 1747"/>
                                    <a:gd name="T32" fmla="*/ 355 w 2519"/>
                                    <a:gd name="T33" fmla="*/ 324 h 1747"/>
                                    <a:gd name="T34" fmla="*/ 334 w 2519"/>
                                    <a:gd name="T35" fmla="*/ 350 h 1747"/>
                                    <a:gd name="T36" fmla="*/ 349 w 2519"/>
                                    <a:gd name="T37" fmla="*/ 370 h 1747"/>
                                    <a:gd name="T38" fmla="*/ 397 w 2519"/>
                                    <a:gd name="T39" fmla="*/ 381 h 1747"/>
                                    <a:gd name="T40" fmla="*/ 454 w 2519"/>
                                    <a:gd name="T41" fmla="*/ 385 h 1747"/>
                                    <a:gd name="T42" fmla="*/ 497 w 2519"/>
                                    <a:gd name="T43" fmla="*/ 387 h 1747"/>
                                    <a:gd name="T44" fmla="*/ 861 w 2519"/>
                                    <a:gd name="T45" fmla="*/ 393 h 1747"/>
                                    <a:gd name="T46" fmla="*/ 872 w 2519"/>
                                    <a:gd name="T47" fmla="*/ 392 h 1747"/>
                                    <a:gd name="T48" fmla="*/ 1582 w 2519"/>
                                    <a:gd name="T49" fmla="*/ 392 h 1747"/>
                                    <a:gd name="T50" fmla="*/ 1564 w 2519"/>
                                    <a:gd name="T51" fmla="*/ 374 h 1747"/>
                                    <a:gd name="T52" fmla="*/ 1508 w 2519"/>
                                    <a:gd name="T53" fmla="*/ 353 h 1747"/>
                                    <a:gd name="T54" fmla="*/ 1461 w 2519"/>
                                    <a:gd name="T55" fmla="*/ 346 h 1747"/>
                                    <a:gd name="T56" fmla="*/ 917 w 2519"/>
                                    <a:gd name="T57" fmla="*/ 346 h 1747"/>
                                    <a:gd name="T58" fmla="*/ 849 w 2519"/>
                                    <a:gd name="T59" fmla="*/ 345 h 1747"/>
                                    <a:gd name="T60" fmla="*/ 771 w 2519"/>
                                    <a:gd name="T61" fmla="*/ 340 h 1747"/>
                                    <a:gd name="T62" fmla="*/ 700 w 2519"/>
                                    <a:gd name="T63" fmla="*/ 333 h 1747"/>
                                    <a:gd name="T64" fmla="*/ 646 w 2519"/>
                                    <a:gd name="T65" fmla="*/ 321 h 1747"/>
                                    <a:gd name="T66" fmla="*/ 620 w 2519"/>
                                    <a:gd name="T67" fmla="*/ 305 h 1747"/>
                                    <a:gd name="T68" fmla="*/ 625 w 2519"/>
                                    <a:gd name="T69" fmla="*/ 286 h 1747"/>
                                    <a:gd name="T70" fmla="*/ 662 w 2519"/>
                                    <a:gd name="T71" fmla="*/ 261 h 1747"/>
                                    <a:gd name="T72" fmla="*/ 740 w 2519"/>
                                    <a:gd name="T73" fmla="*/ 231 h 1747"/>
                                    <a:gd name="T74" fmla="*/ 869 w 2519"/>
                                    <a:gd name="T75" fmla="*/ 192 h 1747"/>
                                    <a:gd name="T76" fmla="*/ 1026 w 2519"/>
                                    <a:gd name="T77" fmla="*/ 146 h 1747"/>
                                    <a:gd name="T78" fmla="*/ 1232 w 2519"/>
                                    <a:gd name="T79" fmla="*/ 84 h 1747"/>
                                    <a:gd name="T80" fmla="*/ 1287 w 2519"/>
                                    <a:gd name="T81" fmla="*/ 66 h 1747"/>
                                    <a:gd name="T82" fmla="*/ 1311 w 2519"/>
                                    <a:gd name="T83" fmla="*/ 57 h 1747"/>
                                    <a:gd name="T84" fmla="*/ 1324 w 2519"/>
                                    <a:gd name="T85" fmla="*/ 48 h 17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519" h="1747">
                                      <a:moveTo>
                                        <a:pt x="1324" y="48"/>
                                      </a:moveTo>
                                      <a:lnTo>
                                        <a:pt x="918" y="48"/>
                                      </a:lnTo>
                                      <a:lnTo>
                                        <a:pt x="971" y="49"/>
                                      </a:lnTo>
                                      <a:lnTo>
                                        <a:pt x="1024" y="51"/>
                                      </a:lnTo>
                                      <a:lnTo>
                                        <a:pt x="1059" y="54"/>
                                      </a:lnTo>
                                      <a:lnTo>
                                        <a:pt x="1074" y="61"/>
                                      </a:lnTo>
                                      <a:lnTo>
                                        <a:pt x="1078" y="72"/>
                                      </a:lnTo>
                                      <a:lnTo>
                                        <a:pt x="1071" y="85"/>
                                      </a:lnTo>
                                      <a:lnTo>
                                        <a:pt x="1054" y="97"/>
                                      </a:lnTo>
                                      <a:lnTo>
                                        <a:pt x="1024" y="109"/>
                                      </a:lnTo>
                                      <a:lnTo>
                                        <a:pt x="982" y="123"/>
                                      </a:lnTo>
                                      <a:lnTo>
                                        <a:pt x="939" y="136"/>
                                      </a:lnTo>
                                      <a:lnTo>
                                        <a:pt x="503" y="256"/>
                                      </a:lnTo>
                                      <a:lnTo>
                                        <a:pt x="462" y="268"/>
                                      </a:lnTo>
                                      <a:lnTo>
                                        <a:pt x="430" y="280"/>
                                      </a:lnTo>
                                      <a:lnTo>
                                        <a:pt x="391" y="300"/>
                                      </a:lnTo>
                                      <a:lnTo>
                                        <a:pt x="355" y="324"/>
                                      </a:lnTo>
                                      <a:lnTo>
                                        <a:pt x="334" y="350"/>
                                      </a:lnTo>
                                      <a:lnTo>
                                        <a:pt x="349" y="370"/>
                                      </a:lnTo>
                                      <a:lnTo>
                                        <a:pt x="397" y="381"/>
                                      </a:lnTo>
                                      <a:lnTo>
                                        <a:pt x="454" y="385"/>
                                      </a:lnTo>
                                      <a:lnTo>
                                        <a:pt x="497" y="387"/>
                                      </a:lnTo>
                                      <a:lnTo>
                                        <a:pt x="861" y="393"/>
                                      </a:lnTo>
                                      <a:lnTo>
                                        <a:pt x="872" y="392"/>
                                      </a:lnTo>
                                      <a:lnTo>
                                        <a:pt x="1582" y="392"/>
                                      </a:lnTo>
                                      <a:lnTo>
                                        <a:pt x="1564" y="374"/>
                                      </a:lnTo>
                                      <a:lnTo>
                                        <a:pt x="1508" y="353"/>
                                      </a:lnTo>
                                      <a:lnTo>
                                        <a:pt x="1461" y="346"/>
                                      </a:lnTo>
                                      <a:lnTo>
                                        <a:pt x="917" y="346"/>
                                      </a:lnTo>
                                      <a:lnTo>
                                        <a:pt x="849" y="345"/>
                                      </a:lnTo>
                                      <a:lnTo>
                                        <a:pt x="771" y="340"/>
                                      </a:lnTo>
                                      <a:lnTo>
                                        <a:pt x="700" y="333"/>
                                      </a:lnTo>
                                      <a:lnTo>
                                        <a:pt x="646" y="321"/>
                                      </a:lnTo>
                                      <a:lnTo>
                                        <a:pt x="620" y="305"/>
                                      </a:lnTo>
                                      <a:lnTo>
                                        <a:pt x="625" y="286"/>
                                      </a:lnTo>
                                      <a:lnTo>
                                        <a:pt x="662" y="261"/>
                                      </a:lnTo>
                                      <a:lnTo>
                                        <a:pt x="740" y="231"/>
                                      </a:lnTo>
                                      <a:lnTo>
                                        <a:pt x="869" y="192"/>
                                      </a:lnTo>
                                      <a:lnTo>
                                        <a:pt x="1026" y="146"/>
                                      </a:lnTo>
                                      <a:lnTo>
                                        <a:pt x="1232" y="84"/>
                                      </a:lnTo>
                                      <a:lnTo>
                                        <a:pt x="1287" y="66"/>
                                      </a:lnTo>
                                      <a:lnTo>
                                        <a:pt x="1311" y="57"/>
                                      </a:lnTo>
                                      <a:lnTo>
                                        <a:pt x="1324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EC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19" cy="1747"/>
                                </a:xfrm>
                                <a:custGeom>
                                  <a:avLst/>
                                  <a:gdLst>
                                    <a:gd name="T0" fmla="*/ 1349 w 2519"/>
                                    <a:gd name="T1" fmla="*/ 339 h 1747"/>
                                    <a:gd name="T2" fmla="*/ 917 w 2519"/>
                                    <a:gd name="T3" fmla="*/ 346 h 1747"/>
                                    <a:gd name="T4" fmla="*/ 1461 w 2519"/>
                                    <a:gd name="T5" fmla="*/ 346 h 1747"/>
                                    <a:gd name="T6" fmla="*/ 1434 w 2519"/>
                                    <a:gd name="T7" fmla="*/ 341 h 1747"/>
                                    <a:gd name="T8" fmla="*/ 1349 w 2519"/>
                                    <a:gd name="T9" fmla="*/ 339 h 17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19" h="1747">
                                      <a:moveTo>
                                        <a:pt x="1349" y="339"/>
                                      </a:moveTo>
                                      <a:lnTo>
                                        <a:pt x="917" y="346"/>
                                      </a:lnTo>
                                      <a:lnTo>
                                        <a:pt x="1461" y="346"/>
                                      </a:lnTo>
                                      <a:lnTo>
                                        <a:pt x="1434" y="341"/>
                                      </a:lnTo>
                                      <a:lnTo>
                                        <a:pt x="1349" y="3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EC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19" cy="1747"/>
                                </a:xfrm>
                                <a:custGeom>
                                  <a:avLst/>
                                  <a:gdLst>
                                    <a:gd name="T0" fmla="*/ 511 w 2519"/>
                                    <a:gd name="T1" fmla="*/ 13 h 1747"/>
                                    <a:gd name="T2" fmla="*/ 560 w 2519"/>
                                    <a:gd name="T3" fmla="*/ 31 h 1747"/>
                                    <a:gd name="T4" fmla="*/ 608 w 2519"/>
                                    <a:gd name="T5" fmla="*/ 41 h 1747"/>
                                    <a:gd name="T6" fmla="*/ 646 w 2519"/>
                                    <a:gd name="T7" fmla="*/ 46 h 1747"/>
                                    <a:gd name="T8" fmla="*/ 667 w 2519"/>
                                    <a:gd name="T9" fmla="*/ 48 h 1747"/>
                                    <a:gd name="T10" fmla="*/ 718 w 2519"/>
                                    <a:gd name="T11" fmla="*/ 50 h 1747"/>
                                    <a:gd name="T12" fmla="*/ 773 w 2519"/>
                                    <a:gd name="T13" fmla="*/ 51 h 1747"/>
                                    <a:gd name="T14" fmla="*/ 829 w 2519"/>
                                    <a:gd name="T15" fmla="*/ 51 h 1747"/>
                                    <a:gd name="T16" fmla="*/ 881 w 2519"/>
                                    <a:gd name="T17" fmla="*/ 49 h 1747"/>
                                    <a:gd name="T18" fmla="*/ 918 w 2519"/>
                                    <a:gd name="T19" fmla="*/ 48 h 1747"/>
                                    <a:gd name="T20" fmla="*/ 1324 w 2519"/>
                                    <a:gd name="T21" fmla="*/ 48 h 1747"/>
                                    <a:gd name="T22" fmla="*/ 1324 w 2519"/>
                                    <a:gd name="T23" fmla="*/ 47 h 1747"/>
                                    <a:gd name="T24" fmla="*/ 1330 w 2519"/>
                                    <a:gd name="T25" fmla="*/ 37 h 1747"/>
                                    <a:gd name="T26" fmla="*/ 1329 w 2519"/>
                                    <a:gd name="T27" fmla="*/ 30 h 1747"/>
                                    <a:gd name="T28" fmla="*/ 714 w 2519"/>
                                    <a:gd name="T29" fmla="*/ 30 h 1747"/>
                                    <a:gd name="T30" fmla="*/ 613 w 2519"/>
                                    <a:gd name="T31" fmla="*/ 27 h 1747"/>
                                    <a:gd name="T32" fmla="*/ 511 w 2519"/>
                                    <a:gd name="T33" fmla="*/ 13 h 17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519" h="1747">
                                      <a:moveTo>
                                        <a:pt x="511" y="13"/>
                                      </a:moveTo>
                                      <a:lnTo>
                                        <a:pt x="560" y="31"/>
                                      </a:lnTo>
                                      <a:lnTo>
                                        <a:pt x="608" y="41"/>
                                      </a:lnTo>
                                      <a:lnTo>
                                        <a:pt x="646" y="46"/>
                                      </a:lnTo>
                                      <a:lnTo>
                                        <a:pt x="667" y="48"/>
                                      </a:lnTo>
                                      <a:lnTo>
                                        <a:pt x="718" y="50"/>
                                      </a:lnTo>
                                      <a:lnTo>
                                        <a:pt x="773" y="51"/>
                                      </a:lnTo>
                                      <a:lnTo>
                                        <a:pt x="829" y="51"/>
                                      </a:lnTo>
                                      <a:lnTo>
                                        <a:pt x="881" y="49"/>
                                      </a:lnTo>
                                      <a:lnTo>
                                        <a:pt x="918" y="48"/>
                                      </a:lnTo>
                                      <a:lnTo>
                                        <a:pt x="1324" y="48"/>
                                      </a:lnTo>
                                      <a:lnTo>
                                        <a:pt x="1324" y="47"/>
                                      </a:lnTo>
                                      <a:lnTo>
                                        <a:pt x="1330" y="37"/>
                                      </a:lnTo>
                                      <a:lnTo>
                                        <a:pt x="1329" y="30"/>
                                      </a:lnTo>
                                      <a:lnTo>
                                        <a:pt x="714" y="30"/>
                                      </a:lnTo>
                                      <a:lnTo>
                                        <a:pt x="613" y="27"/>
                                      </a:lnTo>
                                      <a:lnTo>
                                        <a:pt x="51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EC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519" cy="1747"/>
                                </a:xfrm>
                                <a:custGeom>
                                  <a:avLst/>
                                  <a:gdLst>
                                    <a:gd name="T0" fmla="*/ 1163 w 2519"/>
                                    <a:gd name="T1" fmla="*/ 0 h 1747"/>
                                    <a:gd name="T2" fmla="*/ 1099 w 2519"/>
                                    <a:gd name="T3" fmla="*/ 3 h 1747"/>
                                    <a:gd name="T4" fmla="*/ 921 w 2519"/>
                                    <a:gd name="T5" fmla="*/ 19 h 1747"/>
                                    <a:gd name="T6" fmla="*/ 826 w 2519"/>
                                    <a:gd name="T7" fmla="*/ 26 h 1747"/>
                                    <a:gd name="T8" fmla="*/ 792 w 2519"/>
                                    <a:gd name="T9" fmla="*/ 28 h 1747"/>
                                    <a:gd name="T10" fmla="*/ 714 w 2519"/>
                                    <a:gd name="T11" fmla="*/ 30 h 1747"/>
                                    <a:gd name="T12" fmla="*/ 1329 w 2519"/>
                                    <a:gd name="T13" fmla="*/ 30 h 1747"/>
                                    <a:gd name="T14" fmla="*/ 1328 w 2519"/>
                                    <a:gd name="T15" fmla="*/ 24 h 1747"/>
                                    <a:gd name="T16" fmla="*/ 1308 w 2519"/>
                                    <a:gd name="T17" fmla="*/ 12 h 1747"/>
                                    <a:gd name="T18" fmla="*/ 1265 w 2519"/>
                                    <a:gd name="T19" fmla="*/ 4 h 1747"/>
                                    <a:gd name="T20" fmla="*/ 1213 w 2519"/>
                                    <a:gd name="T21" fmla="*/ 0 h 1747"/>
                                    <a:gd name="T22" fmla="*/ 1163 w 2519"/>
                                    <a:gd name="T23" fmla="*/ 0 h 17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519" h="1747">
                                      <a:moveTo>
                                        <a:pt x="1163" y="0"/>
                                      </a:moveTo>
                                      <a:lnTo>
                                        <a:pt x="1099" y="3"/>
                                      </a:lnTo>
                                      <a:lnTo>
                                        <a:pt x="921" y="19"/>
                                      </a:lnTo>
                                      <a:lnTo>
                                        <a:pt x="826" y="26"/>
                                      </a:lnTo>
                                      <a:lnTo>
                                        <a:pt x="792" y="28"/>
                                      </a:lnTo>
                                      <a:lnTo>
                                        <a:pt x="714" y="30"/>
                                      </a:lnTo>
                                      <a:lnTo>
                                        <a:pt x="1329" y="30"/>
                                      </a:lnTo>
                                      <a:lnTo>
                                        <a:pt x="1328" y="24"/>
                                      </a:lnTo>
                                      <a:lnTo>
                                        <a:pt x="1308" y="12"/>
                                      </a:lnTo>
                                      <a:lnTo>
                                        <a:pt x="1265" y="4"/>
                                      </a:lnTo>
                                      <a:lnTo>
                                        <a:pt x="1213" y="0"/>
                                      </a:lnTo>
                                      <a:lnTo>
                                        <a:pt x="1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EC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AFF90E" id="Group 12" o:spid="_x0000_s1026" style="width:39pt;height:53.25pt;mso-position-horizontal-relative:char;mso-position-vertical-relative:line" coordsize="2519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">
                      <v:shape id="Freeform 3" o:spid="_x0000_s1027" style="position:absolute;width:2519;height:1747;visibility:visible;mso-wrap-style:square;v-text-anchor:top" coordsize="2519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" path="m1582,392r-710,l890,393r67,2l1053,401r102,8l1244,422r54,18l1317,464r-8,26l1280,517r-48,29l1169,574r-72,28l1019,630r-79,25l862,679,685,731r-75,25l518,789,418,826r-97,38l235,898r-64,26l139,939r-39,23l49,1002,8,1059,,1134r24,43l76,1212r72,29l233,1263r93,18l418,1294r86,11l664,1327r140,28l927,1388r106,35l1123,1462r76,39l1262,1541r51,39l1354,1617r31,35l1409,1682r16,26l1436,1728r7,13l1446,1746r29,-15l1516,1707r54,-28l1635,1648r76,-31l1798,1589r97,-23l2001,1550r115,-7l2475,1543r-53,-46l2355,1453r-74,-40l2205,1378r-72,-28l2071,1329r-55,-13l1943,1302r-87,-13l1762,1276r-98,-12l1480,1245r-196,-18l1209,1219r-172,-20l950,1187r-83,-12l794,1163r-60,-11l646,1127r-63,-31l543,1062r-18,-35l526,985r20,-44l580,901r43,-35l668,842r67,-30l819,778r94,-36l1326,591r81,-33l1485,521r64,-39l1589,443r5,-39l1582,392xe" fillcolor="#007ec6" stroked="f">
                        <v:path arrowok="t" o:connecttype="custom" o:connectlocs="872,392;957,395;1155,409;1298,440;1309,490;1232,546;1097,602;940,655;685,731;518,789;321,864;171,924;100,962;8,1059;24,1177;148,1241;326,1281;504,1305;804,1355;1033,1423;1199,1501;1313,1580;1385,1652;1425,1708;1443,1741;1475,1731;1570,1679;1711,1617;1895,1566;2116,1543;2422,1497;2281,1413;2133,1350;2016,1316;1856,1289;1664,1264;1284,1227;1037,1199;867,1175;734,1152;583,1096;525,1027;546,941;623,866;735,812;913,742;1407,558;1549,482;1594,404" o:connectangles="0,0,0,0,0,0,0,0,0,0,0,0,0,0,0,0,0,0,0,0,0,0,0,0,0,0,0,0,0,0,0,0,0,0,0,0,0,0,0,0,0,0,0,0,0,0,0,0,0"/>
                      </v:shape>
                      <v:shape id="Freeform 4" o:spid="_x0000_s1028" style="position:absolute;width:2519;height:1747;visibility:visible;mso-wrap-style:square;v-text-anchor:top" coordsize="2519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" path="m2475,1543r-359,l2204,1547r84,8l2369,1569r76,17l2517,1606r1,-2l2517,1601r-2,-5l2477,1545r-2,-2xe" fillcolor="#007ec6" stroked="f">
                        <v:path arrowok="t" o:connecttype="custom" o:connectlocs="2475,1543;2116,1543;2204,1547;2288,1555;2369,1569;2445,1586;2517,1606;2518,1604;2517,1601;2515,1596;2477,1545;2475,1543" o:connectangles="0,0,0,0,0,0,0,0,0,0,0,0"/>
                      </v:shape>
                      <v:shape id="Freeform 5" o:spid="_x0000_s1029" style="position:absolute;width:2519;height:1747;visibility:visible;mso-wrap-style:square;v-text-anchor:top" coordsize="2519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" path="m1324,48r-406,l971,49r53,2l1059,54r15,7l1078,72r-7,13l1054,97r-30,12l982,123r-43,13l503,256r-41,12l430,280r-39,20l355,324r-21,26l349,370r48,11l454,385r43,2l861,393r11,-1l1582,392r-18,-18l1508,353r-47,-7l917,346r-68,-1l771,340r-71,-7l646,321,620,305r5,-19l662,261r78,-30l869,192r157,-46l1232,84r55,-18l1311,57r13,-9xe" fillcolor="#007ec6" stroked="f">
                        <v:path arrowok="t" o:connecttype="custom" o:connectlocs="1324,48;918,48;971,49;1024,51;1059,54;1074,61;1078,72;1071,85;1054,97;1024,109;982,123;939,136;503,256;462,268;430,280;391,300;355,324;334,350;349,370;397,381;454,385;497,387;861,393;872,392;1582,392;1564,374;1508,353;1461,346;917,346;849,345;771,340;700,333;646,321;620,305;625,286;662,261;740,231;869,192;1026,146;1232,84;1287,66;1311,57;1324,48" o:connectangles="0,0,0,0,0,0,0,0,0,0,0,0,0,0,0,0,0,0,0,0,0,0,0,0,0,0,0,0,0,0,0,0,0,0,0,0,0,0,0,0,0,0,0"/>
                      </v:shape>
                      <v:shape id="Freeform 6" o:spid="_x0000_s1030" style="position:absolute;width:2519;height:1747;visibility:visible;mso-wrap-style:square;v-text-anchor:top" coordsize="2519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" path="m1349,339r-432,7l1461,346r-27,-5l1349,339xe" fillcolor="#007ec6" stroked="f">
                        <v:path arrowok="t" o:connecttype="custom" o:connectlocs="1349,339;917,346;1461,346;1434,341;1349,339" o:connectangles="0,0,0,0,0"/>
                      </v:shape>
                      <v:shape id="Freeform 7" o:spid="_x0000_s1031" style="position:absolute;width:2519;height:1747;visibility:visible;mso-wrap-style:square;v-text-anchor:top" coordsize="2519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" path="m511,13r49,18l608,41r38,5l667,48r51,2l773,51r56,l881,49r37,-1l1324,48r,-1l1330,37r-1,-7l714,30,613,27,511,13xe" fillcolor="#007ec6" stroked="f">
                        <v:path arrowok="t" o:connecttype="custom" o:connectlocs="511,13;560,31;608,41;646,46;667,48;718,50;773,51;829,51;881,49;918,48;1324,48;1324,47;1330,37;1329,30;714,30;613,27;511,13" o:connectangles="0,0,0,0,0,0,0,0,0,0,0,0,0,0,0,0,0"/>
                      </v:shape>
                      <v:shape id="Freeform 8" o:spid="_x0000_s1032" style="position:absolute;width:2519;height:1747;visibility:visible;mso-wrap-style:square;v-text-anchor:top" coordsize="2519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" path="m1163,r-64,3l921,19r-95,7l792,28r-78,2l1329,30r-1,-6l1308,12,1265,4,1213,r-50,xe" fillcolor="#007ec6" stroked="f">
                        <v:path arrowok="t" o:connecttype="custom" o:connectlocs="1163,0;1099,3;921,19;826,26;792,28;714,30;1329,30;1328,24;1308,12;1265,4;1213,0;1163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Palatino Linotype" w:hAnsi="Palatino Linotype" w:cs="Palatino Linotype"/>
                <w:i/>
                <w:iCs/>
                <w:w w:val="110"/>
                <w:sz w:val="56"/>
                <w:szCs w:val="71"/>
              </w:rPr>
              <w:t xml:space="preserve"> </w:t>
            </w:r>
            <w:r w:rsidRPr="00433210">
              <w:rPr>
                <w:rFonts w:ascii="Palatino Linotype" w:hAnsi="Palatino Linotype" w:cs="Palatino Linotype"/>
                <w:i/>
                <w:iCs/>
                <w:w w:val="110"/>
                <w:sz w:val="28"/>
                <w:szCs w:val="71"/>
              </w:rPr>
              <w:t>Personal Fall Protection</w:t>
            </w:r>
          </w:p>
          <w:p w:rsidR="004E642F" w:rsidRDefault="004E642F">
            <w:pPr>
              <w:rPr>
                <w:noProof/>
              </w:rPr>
            </w:pPr>
          </w:p>
          <w:p w:rsidR="004E642F" w:rsidRDefault="004E642F">
            <w:pPr>
              <w:rPr>
                <w:noProof/>
              </w:rPr>
            </w:pPr>
          </w:p>
          <w:p w:rsidR="004E642F" w:rsidRDefault="004E642F">
            <w:pPr>
              <w:rPr>
                <w:noProof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F9A1235" wp14:editId="14B9553F">
                  <wp:extent cx="2573334" cy="82518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 OTIEC logo Jan 20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174" cy="83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642F" w:rsidRDefault="004E642F">
            <w:pPr>
              <w:rPr>
                <w:noProof/>
              </w:rPr>
            </w:pPr>
          </w:p>
          <w:p w:rsidR="005A360A" w:rsidRDefault="004E642F">
            <w:r w:rsidRPr="00A44D45">
              <w:rPr>
                <w:noProof/>
              </w:rPr>
              <w:drawing>
                <wp:inline distT="0" distB="0" distL="0" distR="0" wp14:anchorId="522CD95A" wp14:editId="1D9B440A">
                  <wp:extent cx="2590800" cy="742156"/>
                  <wp:effectExtent l="0" t="0" r="0" b="1270"/>
                  <wp:docPr id="1" name="Picture 1" descr="J:\DEIP\Safe State-OSHA Consultation\Safety Consultant's-Ten Eyck\2016 fall asse pdc\PDC booklet\OHD Logo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DEIP\Safe State-OSHA Consultation\Safety Consultant's-Ten Eyck\2016 fall asse pdc\PDC booklet\OHD Logo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398" cy="77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5A360A" w:rsidRDefault="005A360A"/>
        </w:tc>
        <w:tc>
          <w:tcPr>
            <w:tcW w:w="720" w:type="dxa"/>
          </w:tcPr>
          <w:p w:rsidR="005A360A" w:rsidRDefault="005A360A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5A360A" w:rsidTr="004E642F">
              <w:trPr>
                <w:trHeight w:hRule="exact" w:val="4320"/>
              </w:trPr>
              <w:sdt>
                <w:sdt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5A360A" w:rsidRDefault="00915496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10F701F" wp14:editId="784D37B7">
                            <wp:extent cx="2441448" cy="2499202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1448" cy="2499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5A360A" w:rsidTr="00747AE7">
              <w:trPr>
                <w:trHeight w:hRule="exact" w:val="1980"/>
              </w:trPr>
              <w:tc>
                <w:tcPr>
                  <w:tcW w:w="5000" w:type="pct"/>
                </w:tcPr>
                <w:p w:rsidR="005A360A" w:rsidRDefault="005A360A"/>
              </w:tc>
            </w:tr>
            <w:tr w:rsidR="005A360A" w:rsidTr="00747AE7">
              <w:trPr>
                <w:trHeight w:hRule="exact" w:val="2880"/>
              </w:trPr>
              <w:tc>
                <w:tcPr>
                  <w:tcW w:w="5000" w:type="pct"/>
                  <w:shd w:val="clear" w:color="auto" w:fill="03A996" w:themeFill="accent1"/>
                </w:tcPr>
                <w:p w:rsidR="009B4D8D" w:rsidRPr="00747AE7" w:rsidRDefault="009B4D8D" w:rsidP="004E642F">
                  <w:pPr>
                    <w:pStyle w:val="Title"/>
                    <w:jc w:val="center"/>
                  </w:pPr>
                  <w:r w:rsidRPr="00747AE7">
                    <w:t>third</w:t>
                  </w:r>
                  <w:r w:rsidR="00DB24D0" w:rsidRPr="00747AE7">
                    <w:t xml:space="preserve"> </w:t>
                  </w:r>
                  <w:r w:rsidRPr="00747AE7">
                    <w:t>alabama</w:t>
                  </w:r>
                </w:p>
                <w:p w:rsidR="00DB24D0" w:rsidRPr="00DB24D0" w:rsidRDefault="009B4D8D" w:rsidP="004E642F">
                  <w:pPr>
                    <w:pStyle w:val="Title"/>
                    <w:jc w:val="center"/>
                  </w:pPr>
                  <w:r w:rsidRPr="00747AE7">
                    <w:t>chapter fall</w:t>
                  </w:r>
                  <w:r w:rsidR="00DB24D0" w:rsidRPr="00747AE7">
                    <w:t xml:space="preserve"> pdc</w:t>
                  </w:r>
                </w:p>
              </w:tc>
            </w:tr>
            <w:tr w:rsidR="005A360A" w:rsidTr="00747AE7">
              <w:trPr>
                <w:trHeight w:hRule="exact" w:val="243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D8263F" w:rsidRDefault="009B4D8D" w:rsidP="004E642F">
                  <w:pPr>
                    <w:pStyle w:val="Subtitle"/>
                    <w:spacing w:after="0"/>
                  </w:pPr>
                  <w:r>
                    <w:t>October 18, 20</w:t>
                  </w:r>
                  <w:bookmarkStart w:id="0" w:name="_GoBack"/>
                  <w:bookmarkEnd w:id="0"/>
                  <w:r>
                    <w:t>17</w:t>
                  </w:r>
                  <w:r w:rsidR="00D8263F">
                    <w:t xml:space="preserve"> </w:t>
                  </w:r>
                </w:p>
                <w:p w:rsidR="005A360A" w:rsidRDefault="00951A61" w:rsidP="00DB24D0">
                  <w:pPr>
                    <w:pStyle w:val="Subtitle"/>
                  </w:pPr>
                  <w:r>
                    <w:t>8:00 a.m. – 4:00 p.m.</w:t>
                  </w:r>
                </w:p>
                <w:p w:rsidR="00DB24D0" w:rsidRPr="00DB24D0" w:rsidRDefault="00DB24D0" w:rsidP="00DB24D0"/>
              </w:tc>
            </w:tr>
          </w:tbl>
          <w:p w:rsidR="005A360A" w:rsidRDefault="005A360A"/>
        </w:tc>
      </w:tr>
    </w:tbl>
    <w:p w:rsidR="005A360A" w:rsidRDefault="005A360A">
      <w:pPr>
        <w:pStyle w:val="NoSpacing"/>
      </w:pPr>
    </w:p>
    <w:sectPr w:rsidR="005A360A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4E987468"/>
    <w:multiLevelType w:val="hybridMultilevel"/>
    <w:tmpl w:val="34341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EE60A9"/>
    <w:multiLevelType w:val="hybridMultilevel"/>
    <w:tmpl w:val="0ED8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4D0"/>
    <w:rsid w:val="0007409F"/>
    <w:rsid w:val="00086560"/>
    <w:rsid w:val="0021275D"/>
    <w:rsid w:val="00236968"/>
    <w:rsid w:val="003779A3"/>
    <w:rsid w:val="004A5071"/>
    <w:rsid w:val="004E642F"/>
    <w:rsid w:val="00582767"/>
    <w:rsid w:val="005A360A"/>
    <w:rsid w:val="00645C52"/>
    <w:rsid w:val="0070387B"/>
    <w:rsid w:val="00747AE7"/>
    <w:rsid w:val="00915496"/>
    <w:rsid w:val="00951A61"/>
    <w:rsid w:val="009B4D8D"/>
    <w:rsid w:val="00AC6FB5"/>
    <w:rsid w:val="00B14EC9"/>
    <w:rsid w:val="00BB6CDC"/>
    <w:rsid w:val="00D23B41"/>
    <w:rsid w:val="00D8263F"/>
    <w:rsid w:val="00DB24D0"/>
    <w:rsid w:val="00DE42A8"/>
    <w:rsid w:val="00E76299"/>
    <w:rsid w:val="00E9223C"/>
    <w:rsid w:val="00F150C6"/>
    <w:rsid w:val="00FF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2C71E1"/>
  <w15:chartTrackingRefBased/>
  <w15:docId w15:val="{CC859044-23C1-45C0-B00A-57BE2732C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D826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5496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9A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E42A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jackson@atn.org" TargetMode="Externa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training.ccs.ua.edu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asterl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0AC33D-7470-45AF-846F-5B87F5C6D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48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CARDIO OPTICS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Easterling, Randy</dc:creator>
  <cp:keywords/>
  <cp:lastModifiedBy>Chappell, Russ</cp:lastModifiedBy>
  <cp:revision>7</cp:revision>
  <cp:lastPrinted>2015-08-01T20:58:00Z</cp:lastPrinted>
  <dcterms:created xsi:type="dcterms:W3CDTF">2017-08-04T12:35:00Z</dcterms:created>
  <dcterms:modified xsi:type="dcterms:W3CDTF">2017-09-13T17:12:00Z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